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A13" w:rsidRDefault="002E0A13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6666045" wp14:editId="50882D14">
                <wp:simplePos x="0" y="0"/>
                <wp:positionH relativeFrom="page">
                  <wp:posOffset>54719</wp:posOffset>
                </wp:positionH>
                <wp:positionV relativeFrom="paragraph">
                  <wp:posOffset>6992620</wp:posOffset>
                </wp:positionV>
                <wp:extent cx="7439353" cy="31623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353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A2" w:rsidRPr="002E0A13" w:rsidRDefault="000E4918" w:rsidP="003E2B45">
                            <w:pPr>
                              <w:jc w:val="right"/>
                              <w:rPr>
                                <w:rFonts w:ascii="Segoe UI" w:hAnsi="Segoe UI" w:cs="Segoe UI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>Les C</w:t>
                            </w:r>
                            <w:r w:rsidR="00F520B1"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>omité</w:t>
                            </w:r>
                            <w:r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 xml:space="preserve">s Départementaux de Pétanque et de Sport Adapté s’associent pour vous proposer un </w:t>
                            </w:r>
                            <w:r w:rsidRPr="002E0A13">
                              <w:rPr>
                                <w:rFonts w:ascii="Segoe UI" w:hAnsi="Segoe UI" w:cs="Segoe UI"/>
                                <w:b/>
                                <w:color w:val="0070C0"/>
                                <w:sz w:val="30"/>
                                <w:szCs w:val="30"/>
                              </w:rPr>
                              <w:t>concours en doublette : 1 joueur FFPJP et 1 joueur FFSA.</w:t>
                            </w:r>
                          </w:p>
                          <w:p w:rsidR="000E4918" w:rsidRDefault="000E4918" w:rsidP="003E2B45">
                            <w:pPr>
                              <w:jc w:val="right"/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</w:pPr>
                          </w:p>
                          <w:p w:rsidR="000E4918" w:rsidRDefault="000E4918" w:rsidP="002E0A13">
                            <w:pPr>
                              <w:jc w:val="center"/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>Concours en 4 parties / Tarif :5€ par personne</w:t>
                            </w:r>
                          </w:p>
                          <w:p w:rsidR="000E4918" w:rsidRDefault="000E4918" w:rsidP="002E0A13">
                            <w:pPr>
                              <w:jc w:val="center"/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>Récompenses en lot / Buvette sur place</w:t>
                            </w:r>
                          </w:p>
                          <w:p w:rsidR="000E4918" w:rsidRDefault="000E4918" w:rsidP="003E2B45">
                            <w:pPr>
                              <w:jc w:val="right"/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</w:pPr>
                          </w:p>
                          <w:p w:rsidR="000E4918" w:rsidRPr="002E0A13" w:rsidRDefault="000E4918" w:rsidP="003E2B45">
                            <w:pPr>
                              <w:jc w:val="right"/>
                              <w:rPr>
                                <w:rFonts w:ascii="Segoe UI" w:hAnsi="Segoe UI" w:cs="Segoe UI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2E0A13">
                              <w:rPr>
                                <w:rFonts w:ascii="Segoe UI" w:hAnsi="Segoe UI" w:cs="Segoe UI"/>
                                <w:b/>
                                <w:color w:val="0070C0"/>
                                <w:sz w:val="30"/>
                                <w:szCs w:val="30"/>
                              </w:rPr>
                              <w:t>Rendez-vous : Boulodrome de Jarzé</w:t>
                            </w:r>
                          </w:p>
                          <w:p w:rsidR="000E4918" w:rsidRDefault="000E4918" w:rsidP="003E2B45">
                            <w:pPr>
                              <w:jc w:val="right"/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 xml:space="preserve">Inscriptions avant le </w:t>
                            </w:r>
                            <w:r w:rsidR="002E0A13"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>15</w:t>
                            </w:r>
                            <w:r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 xml:space="preserve"> octobre</w:t>
                            </w:r>
                            <w:r w:rsidR="002E0A13"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 xml:space="preserve"> 2017</w:t>
                            </w:r>
                          </w:p>
                          <w:p w:rsidR="000E4918" w:rsidRDefault="000E4918" w:rsidP="003E2B45">
                            <w:pPr>
                              <w:jc w:val="right"/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70C0"/>
                                <w:sz w:val="30"/>
                                <w:szCs w:val="30"/>
                              </w:rPr>
                              <w:t>Réservation de repas possible (avant le 15 Octobre 2017)</w:t>
                            </w:r>
                          </w:p>
                          <w:p w:rsidR="000E4918" w:rsidRDefault="000E4918" w:rsidP="000E4918">
                            <w:pPr>
                              <w:pStyle w:val="Default"/>
                            </w:pPr>
                          </w:p>
                          <w:p w:rsidR="000E4918" w:rsidRPr="002E0A13" w:rsidRDefault="000E4918" w:rsidP="000E4918">
                            <w:pPr>
                              <w:jc w:val="right"/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</w:pPr>
                            <w:r w:rsidRPr="002E0A13">
                              <w:rPr>
                                <w:sz w:val="16"/>
                              </w:rPr>
                              <w:t xml:space="preserve"> </w:t>
                            </w:r>
                            <w:r w:rsidRPr="002E0A13"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  <w:t>Renseignements</w:t>
                            </w:r>
                            <w:r w:rsidR="002E0A13"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  <w:t xml:space="preserve"> et inscriptions</w:t>
                            </w:r>
                            <w:r w:rsidRPr="002E0A13"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  <w:t xml:space="preserve"> au </w:t>
                            </w:r>
                            <w:r w:rsidR="002E0A13" w:rsidRPr="002E0A13"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  <w:t xml:space="preserve">CDSA 49 : </w:t>
                            </w:r>
                            <w:r w:rsidRPr="002E0A13"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  <w:t xml:space="preserve">02 41 79 49 81 / </w:t>
                            </w:r>
                            <w:hyperlink r:id="rId8" w:history="1">
                              <w:r w:rsidR="002E0A13" w:rsidRPr="002E0A13">
                                <w:rPr>
                                  <w:rFonts w:ascii="Segoe UI" w:hAnsi="Segoe UI" w:cs="Segoe UI"/>
                                  <w:i/>
                                  <w:color w:val="0070C0"/>
                                </w:rPr>
                                <w:t>cdsportadapte49@orange.fr</w:t>
                              </w:r>
                            </w:hyperlink>
                          </w:p>
                          <w:p w:rsidR="002E0A13" w:rsidRPr="002E0A13" w:rsidRDefault="002E0A13" w:rsidP="000E4918">
                            <w:pPr>
                              <w:jc w:val="right"/>
                              <w:rPr>
                                <w:rFonts w:ascii="Segoe UI" w:hAnsi="Segoe UI" w:cs="Segoe UI"/>
                                <w:i/>
                                <w:color w:val="0070C0"/>
                                <w:sz w:val="16"/>
                                <w:szCs w:val="30"/>
                              </w:rPr>
                            </w:pPr>
                            <w:r w:rsidRPr="002E0A13"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  <w:t>Ou CD Pétanque : P</w:t>
                            </w:r>
                            <w:r w:rsidRPr="002E0A13"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  <w:t>hilippe CHESNEAU</w:t>
                            </w:r>
                            <w:r w:rsidRPr="002E0A13"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  <w:t xml:space="preserve"> /</w:t>
                            </w:r>
                            <w:r w:rsidRPr="002E0A13">
                              <w:rPr>
                                <w:rFonts w:ascii="Segoe UI" w:hAnsi="Segoe UI" w:cs="Segoe UI"/>
                                <w:i/>
                                <w:color w:val="0070C0"/>
                                <w:szCs w:val="30"/>
                              </w:rPr>
                              <w:t xml:space="preserve"> 07 88 10 00 88</w:t>
                            </w:r>
                          </w:p>
                          <w:p w:rsidR="00340314" w:rsidRPr="002E0A13" w:rsidRDefault="00340314">
                            <w:pPr>
                              <w:rPr>
                                <w:i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6604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4.3pt;margin-top:550.6pt;width:585.8pt;height:249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" filled="f" stroked="f">
                <v:textbox>
                  <w:txbxContent>
                    <w:p w:rsidR="004233A2" w:rsidRPr="002E0A13" w:rsidRDefault="000E4918" w:rsidP="003E2B45">
                      <w:pPr>
                        <w:jc w:val="right"/>
                        <w:rPr>
                          <w:rFonts w:ascii="Segoe UI" w:hAnsi="Segoe UI" w:cs="Segoe UI"/>
                          <w:b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>Les C</w:t>
                      </w:r>
                      <w:r w:rsidR="00F520B1"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>omité</w:t>
                      </w:r>
                      <w:r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 xml:space="preserve">s Départementaux de Pétanque et de Sport Adapté s’associent pour vous proposer un </w:t>
                      </w:r>
                      <w:r w:rsidRPr="002E0A13">
                        <w:rPr>
                          <w:rFonts w:ascii="Segoe UI" w:hAnsi="Segoe UI" w:cs="Segoe UI"/>
                          <w:b/>
                          <w:color w:val="0070C0"/>
                          <w:sz w:val="30"/>
                          <w:szCs w:val="30"/>
                        </w:rPr>
                        <w:t>concours en doublette : 1 joueur FFPJP et 1 joueur FFSA.</w:t>
                      </w:r>
                    </w:p>
                    <w:p w:rsidR="000E4918" w:rsidRDefault="000E4918" w:rsidP="003E2B45">
                      <w:pPr>
                        <w:jc w:val="right"/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</w:pPr>
                    </w:p>
                    <w:p w:rsidR="000E4918" w:rsidRDefault="000E4918" w:rsidP="002E0A13">
                      <w:pPr>
                        <w:jc w:val="center"/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>Concours en 4 parties / Tarif :5€ par personne</w:t>
                      </w:r>
                    </w:p>
                    <w:p w:rsidR="000E4918" w:rsidRDefault="000E4918" w:rsidP="002E0A13">
                      <w:pPr>
                        <w:jc w:val="center"/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>Récompenses en lot / Buvette sur place</w:t>
                      </w:r>
                    </w:p>
                    <w:p w:rsidR="000E4918" w:rsidRDefault="000E4918" w:rsidP="003E2B45">
                      <w:pPr>
                        <w:jc w:val="right"/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</w:pPr>
                    </w:p>
                    <w:p w:rsidR="000E4918" w:rsidRPr="002E0A13" w:rsidRDefault="000E4918" w:rsidP="003E2B45">
                      <w:pPr>
                        <w:jc w:val="right"/>
                        <w:rPr>
                          <w:rFonts w:ascii="Segoe UI" w:hAnsi="Segoe UI" w:cs="Segoe UI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2E0A13">
                        <w:rPr>
                          <w:rFonts w:ascii="Segoe UI" w:hAnsi="Segoe UI" w:cs="Segoe UI"/>
                          <w:b/>
                          <w:color w:val="0070C0"/>
                          <w:sz w:val="30"/>
                          <w:szCs w:val="30"/>
                        </w:rPr>
                        <w:t>Rendez-vous : Boulodrome de Jarzé</w:t>
                      </w:r>
                    </w:p>
                    <w:p w:rsidR="000E4918" w:rsidRDefault="000E4918" w:rsidP="003E2B45">
                      <w:pPr>
                        <w:jc w:val="right"/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 xml:space="preserve">Inscriptions avant le </w:t>
                      </w:r>
                      <w:r w:rsidR="002E0A13"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>15</w:t>
                      </w:r>
                      <w:r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 xml:space="preserve"> octobre</w:t>
                      </w:r>
                      <w:r w:rsidR="002E0A13"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 xml:space="preserve"> 2017</w:t>
                      </w:r>
                    </w:p>
                    <w:p w:rsidR="000E4918" w:rsidRDefault="000E4918" w:rsidP="003E2B45">
                      <w:pPr>
                        <w:jc w:val="right"/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Segoe UI" w:hAnsi="Segoe UI" w:cs="Segoe UI"/>
                          <w:color w:val="0070C0"/>
                          <w:sz w:val="30"/>
                          <w:szCs w:val="30"/>
                        </w:rPr>
                        <w:t>Réservation de repas possible (avant le 15 Octobre 2017)</w:t>
                      </w:r>
                    </w:p>
                    <w:p w:rsidR="000E4918" w:rsidRDefault="000E4918" w:rsidP="000E4918">
                      <w:pPr>
                        <w:pStyle w:val="Default"/>
                      </w:pPr>
                    </w:p>
                    <w:p w:rsidR="000E4918" w:rsidRPr="002E0A13" w:rsidRDefault="000E4918" w:rsidP="000E4918">
                      <w:pPr>
                        <w:jc w:val="right"/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</w:pPr>
                      <w:r w:rsidRPr="002E0A13">
                        <w:rPr>
                          <w:sz w:val="16"/>
                        </w:rPr>
                        <w:t xml:space="preserve"> </w:t>
                      </w:r>
                      <w:r w:rsidRPr="002E0A13"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  <w:t>Renseignements</w:t>
                      </w:r>
                      <w:r w:rsidR="002E0A13"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  <w:t xml:space="preserve"> et inscriptions</w:t>
                      </w:r>
                      <w:r w:rsidRPr="002E0A13"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  <w:t xml:space="preserve"> au </w:t>
                      </w:r>
                      <w:r w:rsidR="002E0A13" w:rsidRPr="002E0A13"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  <w:t xml:space="preserve">CDSA 49 : </w:t>
                      </w:r>
                      <w:r w:rsidRPr="002E0A13"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  <w:t xml:space="preserve">02 41 79 49 81 / </w:t>
                      </w:r>
                      <w:hyperlink r:id="rId9" w:history="1">
                        <w:r w:rsidR="002E0A13" w:rsidRPr="002E0A13">
                          <w:rPr>
                            <w:rFonts w:ascii="Segoe UI" w:hAnsi="Segoe UI" w:cs="Segoe UI"/>
                            <w:i/>
                            <w:color w:val="0070C0"/>
                          </w:rPr>
                          <w:t>cdsportadapte49@orange.fr</w:t>
                        </w:r>
                      </w:hyperlink>
                    </w:p>
                    <w:p w:rsidR="002E0A13" w:rsidRPr="002E0A13" w:rsidRDefault="002E0A13" w:rsidP="000E4918">
                      <w:pPr>
                        <w:jc w:val="right"/>
                        <w:rPr>
                          <w:rFonts w:ascii="Segoe UI" w:hAnsi="Segoe UI" w:cs="Segoe UI"/>
                          <w:i/>
                          <w:color w:val="0070C0"/>
                          <w:sz w:val="16"/>
                          <w:szCs w:val="30"/>
                        </w:rPr>
                      </w:pPr>
                      <w:r w:rsidRPr="002E0A13"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  <w:t>Ou CD Pétanque : P</w:t>
                      </w:r>
                      <w:r w:rsidRPr="002E0A13"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  <w:t>hilippe CHESNEAU</w:t>
                      </w:r>
                      <w:r w:rsidRPr="002E0A13"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  <w:t xml:space="preserve"> /</w:t>
                      </w:r>
                      <w:r w:rsidRPr="002E0A13">
                        <w:rPr>
                          <w:rFonts w:ascii="Segoe UI" w:hAnsi="Segoe UI" w:cs="Segoe UI"/>
                          <w:i/>
                          <w:color w:val="0070C0"/>
                          <w:szCs w:val="30"/>
                        </w:rPr>
                        <w:t xml:space="preserve"> 07 88 10 00 88</w:t>
                      </w:r>
                    </w:p>
                    <w:p w:rsidR="00340314" w:rsidRPr="002E0A13" w:rsidRDefault="00340314">
                      <w:pPr>
                        <w:rPr>
                          <w:i/>
                          <w:sz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431E0F" wp14:editId="66E51517">
                <wp:simplePos x="0" y="0"/>
                <wp:positionH relativeFrom="margin">
                  <wp:posOffset>388620</wp:posOffset>
                </wp:positionH>
                <wp:positionV relativeFrom="paragraph">
                  <wp:posOffset>5885071</wp:posOffset>
                </wp:positionV>
                <wp:extent cx="6848475" cy="105727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45E" w:rsidRPr="000E4918" w:rsidRDefault="000E4918">
                            <w:pPr>
                              <w:rPr>
                                <w:rFonts w:ascii="Segoe UI Light" w:hAnsi="Segoe UI Light" w:cs="Segoe UI Light"/>
                                <w:color w:val="0070C0"/>
                                <w:sz w:val="72"/>
                                <w:szCs w:val="88"/>
                              </w:rPr>
                            </w:pPr>
                            <w:r w:rsidRPr="000E4918">
                              <w:rPr>
                                <w:rFonts w:ascii="Segoe UI Light" w:hAnsi="Segoe UI Light" w:cs="Segoe UI Light"/>
                                <w:color w:val="0070C0"/>
                                <w:sz w:val="72"/>
                                <w:szCs w:val="88"/>
                              </w:rPr>
                              <w:t>Concours</w:t>
                            </w:r>
                            <w:r w:rsidR="000D5472" w:rsidRPr="000E4918">
                              <w:rPr>
                                <w:rFonts w:ascii="Segoe UI Light" w:hAnsi="Segoe UI Light" w:cs="Segoe UI Light"/>
                                <w:color w:val="0070C0"/>
                                <w:sz w:val="72"/>
                                <w:szCs w:val="88"/>
                              </w:rPr>
                              <w:t xml:space="preserve"> </w:t>
                            </w:r>
                            <w:r w:rsidR="00F520B1" w:rsidRPr="000E4918">
                              <w:rPr>
                                <w:rFonts w:ascii="Segoe UI Light" w:hAnsi="Segoe UI Light" w:cs="Segoe UI Light"/>
                                <w:color w:val="0070C0"/>
                                <w:sz w:val="72"/>
                                <w:szCs w:val="88"/>
                              </w:rPr>
                              <w:t>Pétanque</w:t>
                            </w:r>
                            <w:r w:rsidRPr="000E4918">
                              <w:rPr>
                                <w:rFonts w:ascii="Segoe UI Light" w:hAnsi="Segoe UI Light" w:cs="Segoe UI Light"/>
                                <w:color w:val="0070C0"/>
                                <w:sz w:val="72"/>
                                <w:szCs w:val="88"/>
                              </w:rPr>
                              <w:t xml:space="preserve"> en doublette</w:t>
                            </w:r>
                          </w:p>
                          <w:p w:rsidR="006B445E" w:rsidRPr="000E4918" w:rsidRDefault="00F520B1">
                            <w:pPr>
                              <w:rPr>
                                <w:rFonts w:ascii="Segoe UI Black" w:hAnsi="Segoe UI Black" w:cs="Segoe UI Semibold"/>
                                <w:color w:val="FFC000"/>
                                <w:sz w:val="36"/>
                                <w:szCs w:val="38"/>
                              </w:rPr>
                            </w:pPr>
                            <w:r w:rsidRPr="000E4918">
                              <w:rPr>
                                <w:rFonts w:ascii="Segoe UI Black" w:hAnsi="Segoe UI Black" w:cs="Segoe UI Semibold"/>
                                <w:color w:val="FFC000"/>
                                <w:sz w:val="36"/>
                                <w:szCs w:val="38"/>
                              </w:rPr>
                              <w:t>Samedi 28 Octobre</w:t>
                            </w:r>
                            <w:r w:rsidR="005173B6" w:rsidRPr="000E4918">
                              <w:rPr>
                                <w:rFonts w:ascii="Segoe UI Black" w:hAnsi="Segoe UI Black" w:cs="Segoe UI Semibold"/>
                                <w:color w:val="FFC000"/>
                                <w:sz w:val="36"/>
                                <w:szCs w:val="38"/>
                              </w:rPr>
                              <w:t xml:space="preserve"> 2017</w:t>
                            </w:r>
                            <w:r w:rsidR="000D5472" w:rsidRPr="000E4918">
                              <w:rPr>
                                <w:rFonts w:ascii="Segoe UI Black" w:hAnsi="Segoe UI Black" w:cs="Segoe UI Semibold"/>
                                <w:color w:val="FFC000"/>
                                <w:sz w:val="36"/>
                                <w:szCs w:val="38"/>
                              </w:rPr>
                              <w:t xml:space="preserve"> de </w:t>
                            </w:r>
                            <w:r w:rsidRPr="000E4918">
                              <w:rPr>
                                <w:rFonts w:ascii="Segoe UI Black" w:hAnsi="Segoe UI Black" w:cs="Segoe UI Semibold"/>
                                <w:color w:val="FFC000"/>
                                <w:sz w:val="36"/>
                                <w:szCs w:val="38"/>
                              </w:rPr>
                              <w:t>9h30 à 16h30</w:t>
                            </w:r>
                            <w:r w:rsidR="000D5472" w:rsidRPr="000E4918">
                              <w:rPr>
                                <w:rFonts w:ascii="Segoe UI Black" w:hAnsi="Segoe UI Black" w:cs="Segoe UI Semibold"/>
                                <w:color w:val="FFC000"/>
                                <w:sz w:val="36"/>
                                <w:szCs w:val="38"/>
                              </w:rPr>
                              <w:t xml:space="preserve"> à </w:t>
                            </w:r>
                            <w:r w:rsidRPr="000E4918">
                              <w:rPr>
                                <w:rFonts w:ascii="Segoe UI Black" w:hAnsi="Segoe UI Black" w:cs="Segoe UI Semibold"/>
                                <w:color w:val="FFC000"/>
                                <w:sz w:val="36"/>
                                <w:szCs w:val="38"/>
                              </w:rPr>
                              <w:t>Jarzé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31E0F" id="Zone de texte 2" o:spid="_x0000_s1027" type="#_x0000_t202" style="position:absolute;margin-left:30.6pt;margin-top:463.4pt;width:539.25pt;height:83.2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" filled="f" stroked="f">
                <v:textbox>
                  <w:txbxContent>
                    <w:p w:rsidR="006B445E" w:rsidRPr="000E4918" w:rsidRDefault="000E4918">
                      <w:pPr>
                        <w:rPr>
                          <w:rFonts w:ascii="Segoe UI Light" w:hAnsi="Segoe UI Light" w:cs="Segoe UI Light"/>
                          <w:color w:val="0070C0"/>
                          <w:sz w:val="72"/>
                          <w:szCs w:val="88"/>
                        </w:rPr>
                      </w:pPr>
                      <w:r w:rsidRPr="000E4918">
                        <w:rPr>
                          <w:rFonts w:ascii="Segoe UI Light" w:hAnsi="Segoe UI Light" w:cs="Segoe UI Light"/>
                          <w:color w:val="0070C0"/>
                          <w:sz w:val="72"/>
                          <w:szCs w:val="88"/>
                        </w:rPr>
                        <w:t>Concours</w:t>
                      </w:r>
                      <w:r w:rsidR="000D5472" w:rsidRPr="000E4918">
                        <w:rPr>
                          <w:rFonts w:ascii="Segoe UI Light" w:hAnsi="Segoe UI Light" w:cs="Segoe UI Light"/>
                          <w:color w:val="0070C0"/>
                          <w:sz w:val="72"/>
                          <w:szCs w:val="88"/>
                        </w:rPr>
                        <w:t xml:space="preserve"> </w:t>
                      </w:r>
                      <w:r w:rsidR="00F520B1" w:rsidRPr="000E4918">
                        <w:rPr>
                          <w:rFonts w:ascii="Segoe UI Light" w:hAnsi="Segoe UI Light" w:cs="Segoe UI Light"/>
                          <w:color w:val="0070C0"/>
                          <w:sz w:val="72"/>
                          <w:szCs w:val="88"/>
                        </w:rPr>
                        <w:t>Pétanque</w:t>
                      </w:r>
                      <w:r w:rsidRPr="000E4918">
                        <w:rPr>
                          <w:rFonts w:ascii="Segoe UI Light" w:hAnsi="Segoe UI Light" w:cs="Segoe UI Light"/>
                          <w:color w:val="0070C0"/>
                          <w:sz w:val="72"/>
                          <w:szCs w:val="88"/>
                        </w:rPr>
                        <w:t xml:space="preserve"> en doublette</w:t>
                      </w:r>
                    </w:p>
                    <w:p w:rsidR="006B445E" w:rsidRPr="000E4918" w:rsidRDefault="00F520B1">
                      <w:pPr>
                        <w:rPr>
                          <w:rFonts w:ascii="Segoe UI Black" w:hAnsi="Segoe UI Black" w:cs="Segoe UI Semibold"/>
                          <w:color w:val="FFC000"/>
                          <w:sz w:val="36"/>
                          <w:szCs w:val="38"/>
                        </w:rPr>
                      </w:pPr>
                      <w:r w:rsidRPr="000E4918">
                        <w:rPr>
                          <w:rFonts w:ascii="Segoe UI Black" w:hAnsi="Segoe UI Black" w:cs="Segoe UI Semibold"/>
                          <w:color w:val="FFC000"/>
                          <w:sz w:val="36"/>
                          <w:szCs w:val="38"/>
                        </w:rPr>
                        <w:t>Samedi 28 Octobre</w:t>
                      </w:r>
                      <w:r w:rsidR="005173B6" w:rsidRPr="000E4918">
                        <w:rPr>
                          <w:rFonts w:ascii="Segoe UI Black" w:hAnsi="Segoe UI Black" w:cs="Segoe UI Semibold"/>
                          <w:color w:val="FFC000"/>
                          <w:sz w:val="36"/>
                          <w:szCs w:val="38"/>
                        </w:rPr>
                        <w:t xml:space="preserve"> 2017</w:t>
                      </w:r>
                      <w:r w:rsidR="000D5472" w:rsidRPr="000E4918">
                        <w:rPr>
                          <w:rFonts w:ascii="Segoe UI Black" w:hAnsi="Segoe UI Black" w:cs="Segoe UI Semibold"/>
                          <w:color w:val="FFC000"/>
                          <w:sz w:val="36"/>
                          <w:szCs w:val="38"/>
                        </w:rPr>
                        <w:t xml:space="preserve"> de </w:t>
                      </w:r>
                      <w:r w:rsidRPr="000E4918">
                        <w:rPr>
                          <w:rFonts w:ascii="Segoe UI Black" w:hAnsi="Segoe UI Black" w:cs="Segoe UI Semibold"/>
                          <w:color w:val="FFC000"/>
                          <w:sz w:val="36"/>
                          <w:szCs w:val="38"/>
                        </w:rPr>
                        <w:t>9h30 à 16h30</w:t>
                      </w:r>
                      <w:r w:rsidR="000D5472" w:rsidRPr="000E4918">
                        <w:rPr>
                          <w:rFonts w:ascii="Segoe UI Black" w:hAnsi="Segoe UI Black" w:cs="Segoe UI Semibold"/>
                          <w:color w:val="FFC000"/>
                          <w:sz w:val="36"/>
                          <w:szCs w:val="38"/>
                        </w:rPr>
                        <w:t xml:space="preserve"> à </w:t>
                      </w:r>
                      <w:r w:rsidRPr="000E4918">
                        <w:rPr>
                          <w:rFonts w:ascii="Segoe UI Black" w:hAnsi="Segoe UI Black" w:cs="Segoe UI Semibold"/>
                          <w:color w:val="FFC000"/>
                          <w:sz w:val="36"/>
                          <w:szCs w:val="38"/>
                        </w:rPr>
                        <w:t>Jarzé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1A506735" wp14:editId="19941700">
            <wp:simplePos x="0" y="0"/>
            <wp:positionH relativeFrom="margin">
              <wp:posOffset>6727321</wp:posOffset>
            </wp:positionH>
            <wp:positionV relativeFrom="paragraph">
              <wp:posOffset>5094736</wp:posOffset>
            </wp:positionV>
            <wp:extent cx="438150" cy="86169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-Maine-et-Loi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5715570</wp:posOffset>
            </wp:positionH>
            <wp:positionV relativeFrom="paragraph">
              <wp:posOffset>5076103</wp:posOffset>
            </wp:positionV>
            <wp:extent cx="857885" cy="1028700"/>
            <wp:effectExtent l="0" t="0" r="0" b="0"/>
            <wp:wrapNone/>
            <wp:docPr id="12" name="Image 12" descr="C:\Users\cdspo\AppData\Local\Microsoft\Windows\INetCache\Content.Word\cd petan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dspo\AppData\Local\Microsoft\Windows\INetCache\Content.Word\cd petanqu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CFF"/>
                        </a:clrFrom>
                        <a:clrTo>
                          <a:srgbClr val="FFFC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3" behindDoc="0" locked="0" layoutInCell="1" allowOverlap="1">
            <wp:simplePos x="0" y="0"/>
            <wp:positionH relativeFrom="margin">
              <wp:posOffset>-1189990</wp:posOffset>
            </wp:positionH>
            <wp:positionV relativeFrom="paragraph">
              <wp:posOffset>-494556</wp:posOffset>
            </wp:positionV>
            <wp:extent cx="9686925" cy="6457315"/>
            <wp:effectExtent l="0" t="0" r="9525" b="635"/>
            <wp:wrapNone/>
            <wp:docPr id="3" name="Image 3" descr="C:\Users\cdspo\AppData\Local\Microsoft\Windows\INetCache\Content.Word\rencontre ami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spo\AppData\Local\Microsoft\Windows\INetCache\Content.Word\rencontre amica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4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2BD84F" wp14:editId="63161DE6">
                <wp:simplePos x="0" y="0"/>
                <wp:positionH relativeFrom="column">
                  <wp:posOffset>-200792</wp:posOffset>
                </wp:positionH>
                <wp:positionV relativeFrom="paragraph">
                  <wp:posOffset>4735195</wp:posOffset>
                </wp:positionV>
                <wp:extent cx="15597505" cy="5492750"/>
                <wp:effectExtent l="38100" t="19050" r="0" b="107950"/>
                <wp:wrapNone/>
                <wp:docPr id="5" name="Cor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802">
                          <a:off x="0" y="0"/>
                          <a:ext cx="15597505" cy="5492750"/>
                        </a:xfrm>
                        <a:prstGeom prst="chor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0B1" w:rsidRDefault="00F520B1" w:rsidP="00F52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D84F" id="Corde 5" o:spid="_x0000_s1028" style="position:absolute;margin-left:-15.8pt;margin-top:372.85pt;width:1228.15pt;height:432.5pt;rotation:-252530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97505,5492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" adj="-11796480,,5400" path="m10389196,5336818c9059075,5501771,7626837,5536631,6244923,5437687,609703,5034209,-1889780,2694970,1592321,1083367,3067211,400751,5363046,,7798753,r2590443,5336818xe" fillcolor="white [3212]" stroked="f">
                <v:stroke joinstyle="miter"/>
                <v:shadow on="t" color="black" opacity="22937f" origin=",.5" offset="0,.63889mm"/>
                <v:formulas/>
                <v:path arrowok="t" o:connecttype="custom" o:connectlocs="10389196,5336818;6244923,5437687;1592321,1083367;7798753,0;10389196,5336818" o:connectangles="0,0,0,0,0" textboxrect="0,0,15597505,5492750"/>
                <v:textbox>
                  <w:txbxContent>
                    <w:p w:rsidR="00F520B1" w:rsidRDefault="00F520B1" w:rsidP="00F520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E0A13" w:rsidRDefault="005A0E59">
      <w:r w:rsidRPr="005A0E59">
        <w:rPr>
          <w:rFonts w:ascii="Segoe UI Light" w:hAnsi="Segoe UI Light" w:cs="Segoe UI Light"/>
          <w:color w:val="0070C0"/>
          <w:sz w:val="72"/>
          <w:szCs w:val="88"/>
        </w:rPr>
        <w:lastRenderedPageBreak/>
        <w:drawing>
          <wp:anchor distT="0" distB="0" distL="114300" distR="114300" simplePos="0" relativeHeight="251683328" behindDoc="0" locked="0" layoutInCell="1" allowOverlap="1" wp14:anchorId="4C8FC64B" wp14:editId="42B71BDD">
            <wp:simplePos x="0" y="0"/>
            <wp:positionH relativeFrom="margin">
              <wp:posOffset>6257925</wp:posOffset>
            </wp:positionH>
            <wp:positionV relativeFrom="paragraph">
              <wp:posOffset>-88587</wp:posOffset>
            </wp:positionV>
            <wp:extent cx="438150" cy="86169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-Maine-et-Loi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E59">
        <w:rPr>
          <w:rFonts w:ascii="Segoe UI Light" w:hAnsi="Segoe UI Light" w:cs="Segoe UI Light"/>
          <w:color w:val="0070C0"/>
          <w:sz w:val="72"/>
          <w:szCs w:val="88"/>
        </w:rPr>
        <w:drawing>
          <wp:anchor distT="0" distB="0" distL="114300" distR="114300" simplePos="0" relativeHeight="251684352" behindDoc="0" locked="0" layoutInCell="1" allowOverlap="1" wp14:anchorId="035087EA" wp14:editId="437AC2AC">
            <wp:simplePos x="0" y="0"/>
            <wp:positionH relativeFrom="column">
              <wp:posOffset>272415</wp:posOffset>
            </wp:positionH>
            <wp:positionV relativeFrom="paragraph">
              <wp:posOffset>872</wp:posOffset>
            </wp:positionV>
            <wp:extent cx="857885" cy="1028700"/>
            <wp:effectExtent l="0" t="0" r="0" b="0"/>
            <wp:wrapNone/>
            <wp:docPr id="14" name="Image 14" descr="C:\Users\cdspo\AppData\Local\Microsoft\Windows\INetCache\Content.Word\cd petan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dspo\AppData\Local\Microsoft\Windows\INetCache\Content.Word\cd petanqu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CFF"/>
                        </a:clrFrom>
                        <a:clrTo>
                          <a:srgbClr val="FFFC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32A" w:rsidRDefault="002E0A13" w:rsidP="005A0E59">
      <w:pPr>
        <w:jc w:val="center"/>
        <w:rPr>
          <w:rFonts w:ascii="Segoe UI Light" w:hAnsi="Segoe UI Light" w:cs="Segoe UI Light"/>
          <w:color w:val="0070C0"/>
          <w:sz w:val="72"/>
          <w:szCs w:val="88"/>
        </w:rPr>
      </w:pPr>
      <w:r w:rsidRPr="005A0E59">
        <w:rPr>
          <w:rFonts w:ascii="Segoe UI Light" w:hAnsi="Segoe UI Light" w:cs="Segoe UI Light"/>
          <w:color w:val="0070C0"/>
          <w:sz w:val="72"/>
          <w:szCs w:val="88"/>
        </w:rPr>
        <w:t>BULLETIN INSCRIPTION</w:t>
      </w:r>
    </w:p>
    <w:p w:rsidR="005A0E59" w:rsidRPr="005A0E59" w:rsidRDefault="005A0E59" w:rsidP="005A0E59">
      <w:pPr>
        <w:jc w:val="center"/>
        <w:rPr>
          <w:rFonts w:ascii="Segoe UI Light" w:hAnsi="Segoe UI Light" w:cs="Segoe UI Light"/>
          <w:color w:val="0070C0"/>
          <w:sz w:val="32"/>
          <w:szCs w:val="88"/>
        </w:rPr>
      </w:pPr>
      <w:r>
        <w:rPr>
          <w:rFonts w:ascii="Segoe UI Light" w:hAnsi="Segoe UI Light" w:cs="Segoe UI Light"/>
          <w:color w:val="0070C0"/>
          <w:sz w:val="32"/>
          <w:szCs w:val="88"/>
        </w:rPr>
        <w:t>Concours Doublette Jarzé – 28 Octobre 2017</w:t>
      </w:r>
    </w:p>
    <w:tbl>
      <w:tblPr>
        <w:tblpPr w:leftFromText="141" w:rightFromText="141" w:vertAnchor="page" w:horzAnchor="margin" w:tblpXSpec="center" w:tblpY="4107"/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8"/>
        <w:gridCol w:w="3894"/>
        <w:gridCol w:w="2049"/>
        <w:gridCol w:w="1844"/>
        <w:gridCol w:w="1844"/>
      </w:tblGrid>
      <w:tr w:rsidR="005A0E59" w:rsidRPr="002E175D" w:rsidTr="005A0E59">
        <w:trPr>
          <w:gridBefore w:val="1"/>
          <w:wBefore w:w="678" w:type="dxa"/>
          <w:trHeight w:val="759"/>
        </w:trPr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04D14">
              <w:rPr>
                <w:rFonts w:ascii="Calibri" w:hAnsi="Calibri"/>
                <w:b/>
                <w:bCs/>
                <w:sz w:val="22"/>
                <w:szCs w:val="22"/>
              </w:rPr>
              <w:t>Noms, Prénoms</w:t>
            </w:r>
          </w:p>
        </w:tc>
        <w:tc>
          <w:tcPr>
            <w:tcW w:w="2049" w:type="dxa"/>
          </w:tcPr>
          <w:p w:rsidR="005A0E59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804D14">
              <w:rPr>
                <w:rFonts w:ascii="Calibri" w:hAnsi="Calibri"/>
                <w:b/>
                <w:bCs/>
                <w:sz w:val="22"/>
                <w:szCs w:val="22"/>
              </w:rPr>
              <w:t>N°de</w:t>
            </w:r>
            <w:proofErr w:type="spellEnd"/>
            <w:r w:rsidRPr="00804D14">
              <w:rPr>
                <w:rFonts w:ascii="Calibri" w:hAnsi="Calibri"/>
                <w:b/>
                <w:bCs/>
                <w:sz w:val="22"/>
                <w:szCs w:val="22"/>
              </w:rPr>
              <w:t xml:space="preserve"> licence</w:t>
            </w:r>
          </w:p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FFSA ou FFPJP</w:t>
            </w:r>
          </w:p>
        </w:tc>
        <w:tc>
          <w:tcPr>
            <w:tcW w:w="1844" w:type="dxa"/>
          </w:tcPr>
          <w:p w:rsidR="005A0E59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Club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ou ville</w:t>
            </w:r>
          </w:p>
        </w:tc>
        <w:tc>
          <w:tcPr>
            <w:tcW w:w="1844" w:type="dxa"/>
          </w:tcPr>
          <w:p w:rsidR="005A0E59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Téléphone</w:t>
            </w:r>
          </w:p>
          <w:p w:rsidR="005A0E59" w:rsidRPr="005A0E59" w:rsidRDefault="005A0E59" w:rsidP="005A0E59">
            <w:pPr>
              <w:pStyle w:val="Contenudetableau"/>
              <w:jc w:val="center"/>
              <w:rPr>
                <w:rFonts w:ascii="Calibri" w:hAnsi="Calibri"/>
                <w:bCs/>
                <w:i/>
                <w:sz w:val="22"/>
                <w:szCs w:val="22"/>
              </w:rPr>
            </w:pPr>
            <w:r w:rsidRPr="005A0E59">
              <w:rPr>
                <w:rFonts w:ascii="Calibri" w:hAnsi="Calibri"/>
                <w:bCs/>
                <w:i/>
                <w:sz w:val="22"/>
                <w:szCs w:val="22"/>
              </w:rPr>
              <w:t>(</w:t>
            </w:r>
            <w:proofErr w:type="gramStart"/>
            <w:r w:rsidRPr="005A0E59">
              <w:rPr>
                <w:rFonts w:ascii="Calibri" w:hAnsi="Calibri"/>
                <w:bCs/>
                <w:i/>
                <w:sz w:val="22"/>
                <w:szCs w:val="22"/>
              </w:rPr>
              <w:t>en</w:t>
            </w:r>
            <w:proofErr w:type="gramEnd"/>
            <w:r w:rsidRPr="005A0E59">
              <w:rPr>
                <w:rFonts w:ascii="Calibri" w:hAnsi="Calibri"/>
                <w:bCs/>
                <w:i/>
                <w:sz w:val="22"/>
                <w:szCs w:val="22"/>
              </w:rPr>
              <w:t xml:space="preserve"> cas de changement)</w:t>
            </w: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378368601" w:edGrp="everyone" w:colFirst="1" w:colLast="1"/>
            <w:permStart w:id="831020035" w:edGrp="everyone" w:colFirst="2" w:colLast="2"/>
            <w:permStart w:id="1621522292" w:edGrp="everyone" w:colFirst="3" w:colLast="3"/>
            <w:permStart w:id="1247285987" w:edGrp="everyone" w:colFirst="4" w:colLast="4"/>
            <w:r w:rsidRPr="00804D14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1876451890" w:edGrp="everyone" w:colFirst="1" w:colLast="1"/>
            <w:permStart w:id="639831097" w:edGrp="everyone" w:colFirst="2" w:colLast="2"/>
            <w:permStart w:id="2074299393" w:edGrp="everyone" w:colFirst="3" w:colLast="3"/>
            <w:permStart w:id="1259240718" w:edGrp="everyone" w:colFirst="4" w:colLast="4"/>
            <w:permEnd w:id="378368601"/>
            <w:permEnd w:id="831020035"/>
            <w:permEnd w:id="1621522292"/>
            <w:permEnd w:id="1247285987"/>
            <w:r w:rsidRPr="00804D14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1646994586" w:edGrp="everyone" w:colFirst="1" w:colLast="1"/>
            <w:permStart w:id="1080117864" w:edGrp="everyone" w:colFirst="2" w:colLast="2"/>
            <w:permStart w:id="1893009187" w:edGrp="everyone" w:colFirst="3" w:colLast="3"/>
            <w:permStart w:id="1578720120" w:edGrp="everyone" w:colFirst="4" w:colLast="4"/>
            <w:permEnd w:id="1876451890"/>
            <w:permEnd w:id="639831097"/>
            <w:permEnd w:id="2074299393"/>
            <w:permEnd w:id="1259240718"/>
            <w:r w:rsidRPr="00804D14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1498232627" w:edGrp="everyone" w:colFirst="1" w:colLast="1"/>
            <w:permStart w:id="925641204" w:edGrp="everyone" w:colFirst="2" w:colLast="2"/>
            <w:permStart w:id="158881300" w:edGrp="everyone" w:colFirst="3" w:colLast="3"/>
            <w:permStart w:id="1453547371" w:edGrp="everyone" w:colFirst="4" w:colLast="4"/>
            <w:permEnd w:id="1646994586"/>
            <w:permEnd w:id="1080117864"/>
            <w:permEnd w:id="1893009187"/>
            <w:permEnd w:id="1578720120"/>
            <w:r w:rsidRPr="00804D14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permEnd w:id="1498232627"/>
      <w:permEnd w:id="925641204"/>
      <w:permEnd w:id="158881300"/>
      <w:permEnd w:id="1453547371"/>
    </w:tbl>
    <w:p w:rsidR="005A0E59" w:rsidRDefault="005A0E59" w:rsidP="005A0E59">
      <w:pPr>
        <w:jc w:val="center"/>
        <w:rPr>
          <w:rFonts w:ascii="Segoe UI Light" w:hAnsi="Segoe UI Light" w:cs="Segoe UI Light"/>
          <w:color w:val="0070C0"/>
          <w:sz w:val="72"/>
          <w:szCs w:val="88"/>
        </w:rPr>
      </w:pPr>
    </w:p>
    <w:p w:rsidR="005A0E59" w:rsidRPr="005A0E59" w:rsidRDefault="005A0E59" w:rsidP="005A0E59">
      <w:pPr>
        <w:pStyle w:val="Paragraphedeliste"/>
        <w:numPr>
          <w:ilvl w:val="0"/>
          <w:numId w:val="1"/>
        </w:numPr>
        <w:rPr>
          <w:rFonts w:ascii="Segoe UI Light" w:hAnsi="Segoe UI Light" w:cs="Segoe UI Light"/>
          <w:color w:val="FFC000"/>
          <w:sz w:val="36"/>
          <w:szCs w:val="88"/>
        </w:rPr>
      </w:pPr>
      <w:r w:rsidRPr="005A0E59">
        <w:rPr>
          <w:rFonts w:ascii="Segoe UI Light" w:hAnsi="Segoe UI Light" w:cs="Segoe UI Light"/>
          <w:color w:val="FFC000"/>
          <w:sz w:val="36"/>
          <w:szCs w:val="88"/>
        </w:rPr>
        <w:t xml:space="preserve">Inscription individuelle </w:t>
      </w:r>
    </w:p>
    <w:p w:rsidR="005A0E59" w:rsidRDefault="005A0E59" w:rsidP="005A0E59">
      <w:pPr>
        <w:jc w:val="center"/>
        <w:rPr>
          <w:rFonts w:ascii="Segoe UI Light" w:hAnsi="Segoe UI Light" w:cs="Segoe UI Light"/>
          <w:color w:val="0070C0"/>
          <w:sz w:val="72"/>
          <w:szCs w:val="88"/>
        </w:rPr>
      </w:pPr>
    </w:p>
    <w:p w:rsidR="005A0E59" w:rsidRDefault="005A0E59" w:rsidP="005A0E59">
      <w:pPr>
        <w:jc w:val="center"/>
        <w:rPr>
          <w:rFonts w:ascii="Segoe UI Light" w:hAnsi="Segoe UI Light" w:cs="Segoe UI Light"/>
          <w:color w:val="0070C0"/>
          <w:sz w:val="72"/>
          <w:szCs w:val="88"/>
        </w:rPr>
      </w:pPr>
    </w:p>
    <w:p w:rsidR="005A0E59" w:rsidRDefault="005A0E59" w:rsidP="005A0E59">
      <w:pPr>
        <w:jc w:val="center"/>
        <w:rPr>
          <w:rFonts w:ascii="Segoe UI Light" w:hAnsi="Segoe UI Light" w:cs="Segoe UI Light"/>
          <w:color w:val="0070C0"/>
          <w:sz w:val="72"/>
          <w:szCs w:val="88"/>
        </w:rPr>
      </w:pPr>
    </w:p>
    <w:p w:rsidR="005A0E59" w:rsidRDefault="005A0E59" w:rsidP="005A0E59">
      <w:pPr>
        <w:jc w:val="center"/>
        <w:rPr>
          <w:rFonts w:ascii="Segoe UI Light" w:hAnsi="Segoe UI Light" w:cs="Segoe UI Light"/>
          <w:color w:val="0070C0"/>
          <w:sz w:val="72"/>
          <w:szCs w:val="88"/>
        </w:rPr>
      </w:pPr>
    </w:p>
    <w:p w:rsidR="005A0E59" w:rsidRPr="005A0E59" w:rsidRDefault="005A0E59" w:rsidP="005A0E59">
      <w:pPr>
        <w:pStyle w:val="Paragraphedeliste"/>
        <w:numPr>
          <w:ilvl w:val="0"/>
          <w:numId w:val="1"/>
        </w:numPr>
        <w:rPr>
          <w:rFonts w:ascii="Segoe UI Light" w:hAnsi="Segoe UI Light" w:cs="Segoe UI Light"/>
          <w:color w:val="FFC000"/>
          <w:sz w:val="36"/>
          <w:szCs w:val="88"/>
        </w:rPr>
      </w:pPr>
      <w:r w:rsidRPr="005A0E59">
        <w:rPr>
          <w:rFonts w:ascii="Segoe UI Light" w:hAnsi="Segoe UI Light" w:cs="Segoe UI Light"/>
          <w:color w:val="FFC000"/>
          <w:sz w:val="36"/>
          <w:szCs w:val="88"/>
        </w:rPr>
        <w:t xml:space="preserve">Inscription </w:t>
      </w:r>
      <w:r>
        <w:rPr>
          <w:rFonts w:ascii="Segoe UI Light" w:hAnsi="Segoe UI Light" w:cs="Segoe UI Light"/>
          <w:color w:val="FFC000"/>
          <w:sz w:val="36"/>
          <w:szCs w:val="88"/>
        </w:rPr>
        <w:t>Doublette</w:t>
      </w:r>
      <w:r w:rsidRPr="005A0E59">
        <w:rPr>
          <w:rFonts w:ascii="Segoe UI Light" w:hAnsi="Segoe UI Light" w:cs="Segoe UI Light"/>
          <w:color w:val="FFC000"/>
          <w:sz w:val="36"/>
          <w:szCs w:val="88"/>
        </w:rPr>
        <w:t xml:space="preserve"> </w:t>
      </w:r>
    </w:p>
    <w:tbl>
      <w:tblPr>
        <w:tblpPr w:leftFromText="141" w:rightFromText="141" w:vertAnchor="page" w:horzAnchor="margin" w:tblpXSpec="center" w:tblpY="8190"/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8"/>
        <w:gridCol w:w="3894"/>
        <w:gridCol w:w="2049"/>
        <w:gridCol w:w="1844"/>
        <w:gridCol w:w="1844"/>
      </w:tblGrid>
      <w:tr w:rsidR="005A0E59" w:rsidRPr="002E175D" w:rsidTr="005A0E59">
        <w:trPr>
          <w:gridBefore w:val="1"/>
          <w:wBefore w:w="678" w:type="dxa"/>
          <w:trHeight w:val="759"/>
        </w:trPr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04D14">
              <w:rPr>
                <w:rFonts w:ascii="Calibri" w:hAnsi="Calibri"/>
                <w:b/>
                <w:bCs/>
                <w:sz w:val="22"/>
                <w:szCs w:val="22"/>
              </w:rPr>
              <w:t>Noms, Prénoms</w:t>
            </w:r>
          </w:p>
        </w:tc>
        <w:tc>
          <w:tcPr>
            <w:tcW w:w="2049" w:type="dxa"/>
          </w:tcPr>
          <w:p w:rsidR="005A0E59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804D14">
              <w:rPr>
                <w:rFonts w:ascii="Calibri" w:hAnsi="Calibri"/>
                <w:b/>
                <w:bCs/>
                <w:sz w:val="22"/>
                <w:szCs w:val="22"/>
              </w:rPr>
              <w:t>N°de</w:t>
            </w:r>
            <w:proofErr w:type="spellEnd"/>
            <w:r w:rsidRPr="00804D14">
              <w:rPr>
                <w:rFonts w:ascii="Calibri" w:hAnsi="Calibri"/>
                <w:b/>
                <w:bCs/>
                <w:sz w:val="22"/>
                <w:szCs w:val="22"/>
              </w:rPr>
              <w:t xml:space="preserve"> licence</w:t>
            </w:r>
          </w:p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FFSA ou FFPJP</w:t>
            </w:r>
          </w:p>
        </w:tc>
        <w:tc>
          <w:tcPr>
            <w:tcW w:w="1844" w:type="dxa"/>
          </w:tcPr>
          <w:p w:rsidR="005A0E59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Club ou ville</w:t>
            </w:r>
          </w:p>
        </w:tc>
        <w:tc>
          <w:tcPr>
            <w:tcW w:w="1844" w:type="dxa"/>
          </w:tcPr>
          <w:p w:rsidR="005A0E59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Téléphone</w:t>
            </w:r>
          </w:p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A0E59">
              <w:rPr>
                <w:rFonts w:ascii="Calibri" w:hAnsi="Calibri"/>
                <w:bCs/>
                <w:i/>
                <w:sz w:val="22"/>
                <w:szCs w:val="22"/>
              </w:rPr>
              <w:t>(</w:t>
            </w:r>
            <w:proofErr w:type="gramStart"/>
            <w:r w:rsidRPr="005A0E59">
              <w:rPr>
                <w:rFonts w:ascii="Calibri" w:hAnsi="Calibri"/>
                <w:bCs/>
                <w:i/>
                <w:sz w:val="22"/>
                <w:szCs w:val="22"/>
              </w:rPr>
              <w:t>en</w:t>
            </w:r>
            <w:proofErr w:type="gramEnd"/>
            <w:r w:rsidRPr="005A0E59">
              <w:rPr>
                <w:rFonts w:ascii="Calibri" w:hAnsi="Calibri"/>
                <w:bCs/>
                <w:i/>
                <w:sz w:val="22"/>
                <w:szCs w:val="22"/>
              </w:rPr>
              <w:t xml:space="preserve"> cas de changement)</w:t>
            </w: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Merge w:val="restart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108094507" w:edGrp="everyone" w:colFirst="1" w:colLast="1"/>
            <w:permStart w:id="1678136978" w:edGrp="everyone" w:colFirst="2" w:colLast="2"/>
            <w:permStart w:id="34111219" w:edGrp="everyone" w:colFirst="3" w:colLast="3"/>
            <w:permStart w:id="937039660" w:edGrp="everyone" w:colFirst="4" w:colLast="4"/>
            <w:r w:rsidRPr="00804D14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Merge w:val="restart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Merge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717902757" w:edGrp="everyone" w:colFirst="1" w:colLast="1"/>
            <w:permStart w:id="1910720169" w:edGrp="everyone" w:colFirst="2" w:colLast="2"/>
            <w:permStart w:id="667247086" w:edGrp="everyone" w:colFirst="3" w:colLast="3"/>
            <w:permEnd w:id="108094507"/>
            <w:permEnd w:id="1678136978"/>
            <w:permEnd w:id="34111219"/>
            <w:permEnd w:id="937039660"/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Merge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Merge w:val="restart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262435827" w:edGrp="everyone" w:colFirst="1" w:colLast="1"/>
            <w:permStart w:id="1721385116" w:edGrp="everyone" w:colFirst="2" w:colLast="2"/>
            <w:permStart w:id="1363572996" w:edGrp="everyone" w:colFirst="3" w:colLast="3"/>
            <w:permStart w:id="721369956" w:edGrp="everyone" w:colFirst="4" w:colLast="4"/>
            <w:permEnd w:id="717902757"/>
            <w:permEnd w:id="1910720169"/>
            <w:permEnd w:id="667247086"/>
            <w:r w:rsidRPr="00804D14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Merge w:val="restart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Merge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669853445" w:edGrp="everyone" w:colFirst="1" w:colLast="1"/>
            <w:permStart w:id="951151587" w:edGrp="everyone" w:colFirst="2" w:colLast="2"/>
            <w:permStart w:id="1643782795" w:edGrp="everyone" w:colFirst="3" w:colLast="3"/>
            <w:permEnd w:id="262435827"/>
            <w:permEnd w:id="1721385116"/>
            <w:permEnd w:id="1363572996"/>
            <w:permEnd w:id="721369956"/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Merge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Merge w:val="restart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643985696" w:edGrp="everyone" w:colFirst="1" w:colLast="1"/>
            <w:permStart w:id="624244846" w:edGrp="everyone" w:colFirst="2" w:colLast="2"/>
            <w:permStart w:id="965744705" w:edGrp="everyone" w:colFirst="3" w:colLast="3"/>
            <w:permStart w:id="924457302" w:edGrp="everyone" w:colFirst="4" w:colLast="4"/>
            <w:permEnd w:id="669853445"/>
            <w:permEnd w:id="951151587"/>
            <w:permEnd w:id="1643782795"/>
            <w:r w:rsidRPr="00804D14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Merge w:val="restart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Merge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547494243" w:edGrp="everyone" w:colFirst="1" w:colLast="1"/>
            <w:permStart w:id="765928057" w:edGrp="everyone" w:colFirst="2" w:colLast="2"/>
            <w:permStart w:id="2055870284" w:edGrp="everyone" w:colFirst="3" w:colLast="3"/>
            <w:permEnd w:id="643985696"/>
            <w:permEnd w:id="624244846"/>
            <w:permEnd w:id="965744705"/>
            <w:permEnd w:id="924457302"/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Merge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Merge w:val="restart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permStart w:id="1094599068" w:edGrp="everyone" w:colFirst="1" w:colLast="1"/>
            <w:permStart w:id="1107505052" w:edGrp="everyone" w:colFirst="2" w:colLast="2"/>
            <w:permStart w:id="659832576" w:edGrp="everyone" w:colFirst="3" w:colLast="3"/>
            <w:permStart w:id="666007917" w:edGrp="everyone" w:colFirst="4" w:colLast="4"/>
            <w:permEnd w:id="547494243"/>
            <w:permEnd w:id="765928057"/>
            <w:permEnd w:id="2055870284"/>
            <w:r w:rsidRPr="00804D14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Merge w:val="restart"/>
            <w:vAlign w:val="center"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0E59" w:rsidRPr="002E175D" w:rsidTr="005A0E59">
        <w:trPr>
          <w:trHeight w:val="478"/>
        </w:trPr>
        <w:tc>
          <w:tcPr>
            <w:tcW w:w="678" w:type="dxa"/>
            <w:vMerge/>
          </w:tcPr>
          <w:p w:rsidR="005A0E59" w:rsidRPr="00804D14" w:rsidRDefault="005A0E59" w:rsidP="005A0E59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bookmarkStart w:id="0" w:name="_GoBack" w:colFirst="1" w:colLast="3"/>
            <w:permStart w:id="1961036346" w:edGrp="everyone" w:colFirst="1" w:colLast="1"/>
            <w:permStart w:id="632555590" w:edGrp="everyone" w:colFirst="2" w:colLast="2"/>
            <w:permStart w:id="669526683" w:edGrp="everyone" w:colFirst="3" w:colLast="3"/>
            <w:permEnd w:id="1094599068"/>
            <w:permEnd w:id="1107505052"/>
            <w:permEnd w:id="659832576"/>
            <w:permEnd w:id="666007917"/>
          </w:p>
        </w:tc>
        <w:tc>
          <w:tcPr>
            <w:tcW w:w="389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9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4" w:type="dxa"/>
            <w:vMerge/>
          </w:tcPr>
          <w:p w:rsidR="005A0E59" w:rsidRPr="00804D14" w:rsidRDefault="005A0E59" w:rsidP="005A0E59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bookmarkEnd w:id="0"/>
      <w:permEnd w:id="1961036346"/>
      <w:permEnd w:id="632555590"/>
      <w:permEnd w:id="669526683"/>
    </w:tbl>
    <w:p w:rsidR="005A0E59" w:rsidRDefault="005A0E59" w:rsidP="005A0E59">
      <w:pPr>
        <w:jc w:val="center"/>
        <w:rPr>
          <w:rFonts w:ascii="Segoe UI Light" w:hAnsi="Segoe UI Light" w:cs="Segoe UI Light"/>
          <w:color w:val="0070C0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Default="005A0E59" w:rsidP="005A0E59">
      <w:pPr>
        <w:rPr>
          <w:rFonts w:ascii="Segoe UI Light" w:hAnsi="Segoe UI Light" w:cs="Segoe UI Light"/>
          <w:sz w:val="36"/>
          <w:szCs w:val="88"/>
        </w:rPr>
      </w:pPr>
    </w:p>
    <w:p w:rsidR="005A0E59" w:rsidRPr="00F4755C" w:rsidRDefault="005A0E59" w:rsidP="005A0E59">
      <w:pPr>
        <w:tabs>
          <w:tab w:val="left" w:pos="5051"/>
        </w:tabs>
        <w:jc w:val="center"/>
        <w:rPr>
          <w:rFonts w:ascii="Segoe UI Light" w:hAnsi="Segoe UI Light" w:cs="Segoe UI Light"/>
          <w:b/>
          <w:szCs w:val="88"/>
        </w:rPr>
      </w:pPr>
      <w:r w:rsidRPr="00F4755C">
        <w:rPr>
          <w:rFonts w:ascii="Segoe UI Light" w:hAnsi="Segoe UI Light" w:cs="Segoe UI Light"/>
          <w:b/>
          <w:szCs w:val="88"/>
        </w:rPr>
        <w:t>Fiche à retourner</w:t>
      </w:r>
      <w:r w:rsidR="00F4755C" w:rsidRPr="00F4755C">
        <w:rPr>
          <w:rFonts w:ascii="Segoe UI Light" w:hAnsi="Segoe UI Light" w:cs="Segoe UI Light"/>
          <w:b/>
          <w:szCs w:val="88"/>
        </w:rPr>
        <w:t xml:space="preserve"> pour le 15 octobre 2017</w:t>
      </w:r>
      <w:r w:rsidRPr="00F4755C">
        <w:rPr>
          <w:rFonts w:ascii="Segoe UI Light" w:hAnsi="Segoe UI Light" w:cs="Segoe UI Light"/>
          <w:b/>
          <w:szCs w:val="88"/>
        </w:rPr>
        <w:t xml:space="preserve"> par courrier ou mail à :</w:t>
      </w:r>
    </w:p>
    <w:p w:rsidR="005A0E59" w:rsidRPr="005A0E59" w:rsidRDefault="005A0E59" w:rsidP="005A0E59">
      <w:pPr>
        <w:tabs>
          <w:tab w:val="left" w:pos="5051"/>
        </w:tabs>
        <w:jc w:val="center"/>
        <w:rPr>
          <w:rFonts w:ascii="Segoe UI Light" w:hAnsi="Segoe UI Light" w:cs="Segoe UI Light"/>
          <w:szCs w:val="88"/>
        </w:rPr>
      </w:pPr>
      <w:r w:rsidRPr="005A0E59">
        <w:rPr>
          <w:rFonts w:ascii="Segoe UI Light" w:hAnsi="Segoe UI Light" w:cs="Segoe UI Light"/>
          <w:szCs w:val="88"/>
        </w:rPr>
        <w:t>CDSA 49</w:t>
      </w:r>
    </w:p>
    <w:p w:rsidR="005A0E59" w:rsidRPr="005A0E59" w:rsidRDefault="005A0E59" w:rsidP="005A0E59">
      <w:pPr>
        <w:tabs>
          <w:tab w:val="left" w:pos="5051"/>
        </w:tabs>
        <w:jc w:val="center"/>
        <w:rPr>
          <w:rFonts w:ascii="Segoe UI Light" w:hAnsi="Segoe UI Light" w:cs="Segoe UI Light"/>
          <w:szCs w:val="88"/>
        </w:rPr>
      </w:pPr>
      <w:r w:rsidRPr="005A0E59">
        <w:rPr>
          <w:rFonts w:ascii="Segoe UI Light" w:hAnsi="Segoe UI Light" w:cs="Segoe UI Light"/>
          <w:szCs w:val="88"/>
        </w:rPr>
        <w:t>Maison Départementale des Sports</w:t>
      </w:r>
    </w:p>
    <w:p w:rsidR="005A0E59" w:rsidRPr="005A0E59" w:rsidRDefault="005A0E59" w:rsidP="005A0E59">
      <w:pPr>
        <w:tabs>
          <w:tab w:val="left" w:pos="5051"/>
        </w:tabs>
        <w:jc w:val="center"/>
        <w:rPr>
          <w:rFonts w:ascii="Segoe UI Light" w:hAnsi="Segoe UI Light" w:cs="Segoe UI Light"/>
          <w:szCs w:val="88"/>
        </w:rPr>
      </w:pPr>
      <w:r w:rsidRPr="005A0E59">
        <w:rPr>
          <w:rFonts w:ascii="Segoe UI Light" w:hAnsi="Segoe UI Light" w:cs="Segoe UI Light"/>
          <w:szCs w:val="88"/>
        </w:rPr>
        <w:t>7 rue Pierre de Coubertin BP 43527</w:t>
      </w:r>
    </w:p>
    <w:p w:rsidR="005A0E59" w:rsidRPr="005A0E59" w:rsidRDefault="005A0E59" w:rsidP="005A0E59">
      <w:pPr>
        <w:tabs>
          <w:tab w:val="left" w:pos="5051"/>
        </w:tabs>
        <w:jc w:val="center"/>
        <w:rPr>
          <w:rFonts w:ascii="Segoe UI Light" w:hAnsi="Segoe UI Light" w:cs="Segoe UI Light"/>
          <w:szCs w:val="88"/>
        </w:rPr>
      </w:pPr>
      <w:r w:rsidRPr="005A0E59">
        <w:rPr>
          <w:rFonts w:ascii="Segoe UI Light" w:hAnsi="Segoe UI Light" w:cs="Segoe UI Light"/>
          <w:szCs w:val="88"/>
        </w:rPr>
        <w:t>49136 Les Ponts de Cé</w:t>
      </w:r>
    </w:p>
    <w:p w:rsidR="005A0E59" w:rsidRPr="005A0E59" w:rsidRDefault="005A0E59" w:rsidP="005A0E59">
      <w:pPr>
        <w:tabs>
          <w:tab w:val="left" w:pos="5051"/>
        </w:tabs>
        <w:jc w:val="center"/>
        <w:rPr>
          <w:rFonts w:ascii="Segoe UI Light" w:hAnsi="Segoe UI Light" w:cs="Segoe UI Light"/>
          <w:szCs w:val="88"/>
        </w:rPr>
      </w:pPr>
      <w:r w:rsidRPr="005A0E59">
        <w:rPr>
          <w:rFonts w:ascii="Segoe UI Light" w:hAnsi="Segoe UI Light" w:cs="Segoe UI Light"/>
          <w:szCs w:val="88"/>
        </w:rPr>
        <w:t xml:space="preserve">Ou </w:t>
      </w:r>
      <w:hyperlink r:id="rId13" w:history="1">
        <w:r w:rsidR="00F4755C" w:rsidRPr="00DE6AC9">
          <w:rPr>
            <w:rStyle w:val="Lienhypertexte"/>
            <w:rFonts w:ascii="Segoe UI Light" w:hAnsi="Segoe UI Light" w:cs="Segoe UI Light"/>
            <w:szCs w:val="88"/>
          </w:rPr>
          <w:t>cdsportadapte49@orange.fr</w:t>
        </w:r>
      </w:hyperlink>
      <w:r w:rsidR="00F4755C">
        <w:rPr>
          <w:rFonts w:ascii="Segoe UI Light" w:hAnsi="Segoe UI Light" w:cs="Segoe UI Light"/>
          <w:szCs w:val="88"/>
        </w:rPr>
        <w:t xml:space="preserve"> </w:t>
      </w:r>
    </w:p>
    <w:sectPr w:rsidR="005A0E59" w:rsidRPr="005A0E59" w:rsidSect="00DE471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1" w:h="16817"/>
      <w:pgMar w:top="159" w:right="198" w:bottom="278" w:left="181" w:header="22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D15" w:rsidRDefault="00DA0D15" w:rsidP="00307692">
      <w:r>
        <w:separator/>
      </w:r>
    </w:p>
  </w:endnote>
  <w:endnote w:type="continuationSeparator" w:id="0">
    <w:p w:rsidR="00DA0D15" w:rsidRDefault="00DA0D15" w:rsidP="00307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907" w:rsidRDefault="009949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907" w:rsidRDefault="0099490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907" w:rsidRDefault="009949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D15" w:rsidRDefault="00DA0D15" w:rsidP="00307692">
      <w:r>
        <w:separator/>
      </w:r>
    </w:p>
  </w:footnote>
  <w:footnote w:type="continuationSeparator" w:id="0">
    <w:p w:rsidR="00DA0D15" w:rsidRDefault="00DA0D15" w:rsidP="00307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907" w:rsidRDefault="009949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907" w:rsidRDefault="0099490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907" w:rsidRDefault="009949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B16FB"/>
    <w:multiLevelType w:val="hybridMultilevel"/>
    <w:tmpl w:val="807CB5A4"/>
    <w:lvl w:ilvl="0" w:tplc="30B0490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embedSystemFonts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ddo0DatpGqWlvhDqv3VPcpZV4fN45hWSqsqa0+NMvLZf6Gnk7tFrxLibevcU57dXg6ni7N8z9Nk/P26mPO8qug==" w:salt="UZcT/TYocY/guMEu3+mk6A==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53BF"/>
    <w:rsid w:val="000326C5"/>
    <w:rsid w:val="000861DC"/>
    <w:rsid w:val="000D14DA"/>
    <w:rsid w:val="000D5472"/>
    <w:rsid w:val="000E3268"/>
    <w:rsid w:val="000E4918"/>
    <w:rsid w:val="00150EBF"/>
    <w:rsid w:val="00154F18"/>
    <w:rsid w:val="001730CA"/>
    <w:rsid w:val="001A02BE"/>
    <w:rsid w:val="00202362"/>
    <w:rsid w:val="002534DD"/>
    <w:rsid w:val="00255463"/>
    <w:rsid w:val="002A724D"/>
    <w:rsid w:val="002E0A13"/>
    <w:rsid w:val="00307692"/>
    <w:rsid w:val="00327748"/>
    <w:rsid w:val="00340314"/>
    <w:rsid w:val="0035101B"/>
    <w:rsid w:val="00364ADF"/>
    <w:rsid w:val="003874D9"/>
    <w:rsid w:val="003B5121"/>
    <w:rsid w:val="003E2B45"/>
    <w:rsid w:val="004233A2"/>
    <w:rsid w:val="00472FC1"/>
    <w:rsid w:val="004927F3"/>
    <w:rsid w:val="005173B6"/>
    <w:rsid w:val="00552A23"/>
    <w:rsid w:val="0058332A"/>
    <w:rsid w:val="00597B7F"/>
    <w:rsid w:val="005A0E59"/>
    <w:rsid w:val="006218CD"/>
    <w:rsid w:val="0065536C"/>
    <w:rsid w:val="006B445E"/>
    <w:rsid w:val="007113F3"/>
    <w:rsid w:val="00726528"/>
    <w:rsid w:val="00784F87"/>
    <w:rsid w:val="007975A2"/>
    <w:rsid w:val="007D0642"/>
    <w:rsid w:val="0087101A"/>
    <w:rsid w:val="00885918"/>
    <w:rsid w:val="008B621A"/>
    <w:rsid w:val="00901EB1"/>
    <w:rsid w:val="00907377"/>
    <w:rsid w:val="00980171"/>
    <w:rsid w:val="00994907"/>
    <w:rsid w:val="00A646C3"/>
    <w:rsid w:val="00A74D64"/>
    <w:rsid w:val="00AA04D5"/>
    <w:rsid w:val="00AC0341"/>
    <w:rsid w:val="00AF3316"/>
    <w:rsid w:val="00AF7742"/>
    <w:rsid w:val="00B3766B"/>
    <w:rsid w:val="00B87D8D"/>
    <w:rsid w:val="00B95C66"/>
    <w:rsid w:val="00BD6711"/>
    <w:rsid w:val="00BF0E26"/>
    <w:rsid w:val="00C12584"/>
    <w:rsid w:val="00C57FC3"/>
    <w:rsid w:val="00D86F3D"/>
    <w:rsid w:val="00D90008"/>
    <w:rsid w:val="00D97D16"/>
    <w:rsid w:val="00DA0D15"/>
    <w:rsid w:val="00DE4713"/>
    <w:rsid w:val="00E5405E"/>
    <w:rsid w:val="00E63BCA"/>
    <w:rsid w:val="00E86B6A"/>
    <w:rsid w:val="00F27759"/>
    <w:rsid w:val="00F40A20"/>
    <w:rsid w:val="00F4755C"/>
    <w:rsid w:val="00F520B1"/>
    <w:rsid w:val="00F8101C"/>
    <w:rsid w:val="00FA4A9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4AA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45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7692"/>
  </w:style>
  <w:style w:type="paragraph" w:styleId="Pieddepage">
    <w:name w:val="footer"/>
    <w:basedOn w:val="Normal"/>
    <w:link w:val="Pieddepag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692"/>
  </w:style>
  <w:style w:type="character" w:customStyle="1" w:styleId="apple-converted-space">
    <w:name w:val="apple-converted-space"/>
    <w:basedOn w:val="Policepardfaut"/>
    <w:rsid w:val="00340314"/>
  </w:style>
  <w:style w:type="paragraph" w:customStyle="1" w:styleId="Default">
    <w:name w:val="Default"/>
    <w:rsid w:val="000E4918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character" w:styleId="Lienhypertexte">
    <w:name w:val="Hyperlink"/>
    <w:basedOn w:val="Policepardfaut"/>
    <w:uiPriority w:val="99"/>
    <w:unhideWhenUsed/>
    <w:rsid w:val="002E0A1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0A13"/>
    <w:rPr>
      <w:color w:val="808080"/>
      <w:shd w:val="clear" w:color="auto" w:fill="E6E6E6"/>
    </w:rPr>
  </w:style>
  <w:style w:type="paragraph" w:customStyle="1" w:styleId="Contenudetableau">
    <w:name w:val="Contenu de tableau"/>
    <w:basedOn w:val="Normal"/>
    <w:rsid w:val="002E0A13"/>
    <w:pPr>
      <w:widowControl w:val="0"/>
      <w:suppressLineNumbers/>
      <w:suppressAutoHyphens/>
    </w:pPr>
    <w:rPr>
      <w:rFonts w:ascii="Times New Roman" w:eastAsia="Arial Unicode MS" w:hAnsi="Times New Roman" w:cs="Times New Roman"/>
      <w:lang w:eastAsia="en-US"/>
    </w:rPr>
  </w:style>
  <w:style w:type="paragraph" w:styleId="Paragraphedeliste">
    <w:name w:val="List Paragraph"/>
    <w:basedOn w:val="Normal"/>
    <w:uiPriority w:val="34"/>
    <w:qFormat/>
    <w:rsid w:val="005A0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sportadapte49@orange.fr" TargetMode="External"/><Relationship Id="rId13" Type="http://schemas.openxmlformats.org/officeDocument/2006/relationships/hyperlink" Target="mailto:cdsportadapte49@orange.f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cdsportadapte49@orange.fr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spo\AppData\Roaming\Microsoft\Templates\Page%20de%20garde%20Science%20pour%20rappor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463F8BE-089D-4A2C-8E82-417198F119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Page de garde Science pour rapport</Template>
  <TotalTime>0</TotalTime>
  <Pages>2</Pages>
  <Words>98</Words>
  <Characters>545</Characters>
  <Application>Microsoft Office Word</Application>
  <DocSecurity>8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Page de garde "Science" pour rapport</vt:lpstr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"Science" pour rapport</dc:title>
  <dc:subject/>
  <dc:creator/>
  <cp:keywords/>
  <dc:description/>
  <cp:lastModifiedBy/>
  <cp:revision>1</cp:revision>
  <dcterms:created xsi:type="dcterms:W3CDTF">2017-06-30T08:43:00Z</dcterms:created>
  <dcterms:modified xsi:type="dcterms:W3CDTF">2017-06-30T08:45:00Z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TC043191949991</vt:lpwstr>
  </property>
</Properties>
</file>